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DC" w:rsidRDefault="00EE26DC" w:rsidP="00F2133F">
      <w:pPr>
        <w:rPr>
          <w:b/>
          <w:color w:val="FF0000"/>
          <w:sz w:val="40"/>
          <w:szCs w:val="40"/>
          <w:u w:val="single"/>
        </w:rPr>
      </w:pPr>
      <w:r w:rsidRPr="00142E33">
        <w:rPr>
          <w:b/>
          <w:noProof/>
          <w:color w:val="FF0000"/>
          <w:sz w:val="40"/>
          <w:szCs w:val="40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268.5pt;height:143.25pt;visibility:visible">
            <v:imagedata r:id="rId4" o:title=""/>
          </v:shape>
        </w:pict>
      </w:r>
    </w:p>
    <w:p w:rsidR="00EE26DC" w:rsidRPr="003354B9" w:rsidRDefault="00EE26DC" w:rsidP="0088139C">
      <w:pPr>
        <w:jc w:val="both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ТЕМА</w:t>
      </w:r>
      <w:r w:rsidRPr="004040C6">
        <w:rPr>
          <w:b/>
          <w:color w:val="FF0000"/>
          <w:sz w:val="40"/>
          <w:szCs w:val="40"/>
          <w:u w:val="single"/>
        </w:rPr>
        <w:t>ТИЧЕСКИЙ ЧАС  «СИМВОЛЫ</w:t>
      </w:r>
      <w:r>
        <w:rPr>
          <w:b/>
          <w:color w:val="FF0000"/>
          <w:sz w:val="40"/>
          <w:szCs w:val="40"/>
          <w:u w:val="single"/>
        </w:rPr>
        <w:t xml:space="preserve"> </w:t>
      </w:r>
      <w:r w:rsidRPr="004040C6">
        <w:rPr>
          <w:b/>
          <w:color w:val="FF0000"/>
          <w:sz w:val="40"/>
          <w:szCs w:val="40"/>
          <w:u w:val="single"/>
        </w:rPr>
        <w:t>РОССИИ</w:t>
      </w:r>
      <w:r w:rsidRPr="004040C6">
        <w:rPr>
          <w:b/>
          <w:color w:val="FF0000"/>
          <w:sz w:val="48"/>
          <w:szCs w:val="48"/>
          <w:u w:val="single"/>
        </w:rPr>
        <w:t>».</w:t>
      </w:r>
    </w:p>
    <w:p w:rsidR="00EE26DC" w:rsidRPr="003354B9" w:rsidRDefault="00EE26DC" w:rsidP="0088139C">
      <w:pPr>
        <w:jc w:val="both"/>
        <w:rPr>
          <w:color w:val="17365D"/>
          <w:sz w:val="40"/>
          <w:szCs w:val="40"/>
        </w:rPr>
      </w:pPr>
      <w:r w:rsidRPr="003354B9">
        <w:rPr>
          <w:color w:val="17365D"/>
          <w:sz w:val="40"/>
          <w:szCs w:val="40"/>
        </w:rPr>
        <w:t>11 июня в</w:t>
      </w:r>
      <w:r>
        <w:rPr>
          <w:color w:val="17365D"/>
          <w:sz w:val="40"/>
          <w:szCs w:val="40"/>
        </w:rPr>
        <w:t xml:space="preserve"> </w:t>
      </w:r>
      <w:r w:rsidRPr="003354B9">
        <w:rPr>
          <w:color w:val="17365D"/>
          <w:sz w:val="40"/>
          <w:szCs w:val="40"/>
        </w:rPr>
        <w:t>Степновском СК   для детей был пров</w:t>
      </w:r>
      <w:r>
        <w:rPr>
          <w:color w:val="17365D"/>
          <w:sz w:val="40"/>
          <w:szCs w:val="40"/>
        </w:rPr>
        <w:t>еден тематический час «Символы Р</w:t>
      </w:r>
      <w:r w:rsidRPr="003354B9">
        <w:rPr>
          <w:color w:val="17365D"/>
          <w:sz w:val="40"/>
          <w:szCs w:val="40"/>
        </w:rPr>
        <w:t>оссии".</w:t>
      </w:r>
    </w:p>
    <w:p w:rsidR="00EE26DC" w:rsidRPr="003354B9" w:rsidRDefault="00EE26DC" w:rsidP="0088139C">
      <w:pPr>
        <w:jc w:val="both"/>
        <w:rPr>
          <w:color w:val="17365D"/>
          <w:sz w:val="40"/>
          <w:szCs w:val="40"/>
        </w:rPr>
      </w:pPr>
      <w:r w:rsidRPr="003354B9">
        <w:rPr>
          <w:color w:val="17365D"/>
          <w:sz w:val="40"/>
          <w:szCs w:val="40"/>
        </w:rPr>
        <w:t xml:space="preserve">    Ребятам было рассказано о возникновении этого праздника, так как он считается самым  молодым праздником нашей страны, о символике РФ (о двуглавом орле, о бело-сине-красном флаге, о гимне).  Для присутствующих были проведены конкурсы, викторины, игры и, конечно, праздничная дискотека.</w:t>
      </w:r>
    </w:p>
    <w:p w:rsidR="00EE26DC" w:rsidRPr="003354B9" w:rsidRDefault="00EE26DC" w:rsidP="0088139C">
      <w:pPr>
        <w:jc w:val="both"/>
        <w:rPr>
          <w:color w:val="17365D"/>
          <w:sz w:val="40"/>
          <w:szCs w:val="40"/>
        </w:rPr>
      </w:pPr>
      <w:r w:rsidRPr="003354B9">
        <w:rPr>
          <w:color w:val="17365D"/>
          <w:sz w:val="40"/>
          <w:szCs w:val="40"/>
        </w:rPr>
        <w:t xml:space="preserve">      Данное мероприятие проводилось с целью ознакомления учащихся с величием нашей страны, формирования у них уважительного отношения  к государственным символам страны; развития стремления изучать историю нашей страны; воспитания любви к Родине, патриотических чувств, гордости за свою Родину. </w:t>
      </w:r>
    </w:p>
    <w:p w:rsidR="00EE26DC" w:rsidRPr="004040C6" w:rsidRDefault="00EE26DC" w:rsidP="003820D6">
      <w:pPr>
        <w:rPr>
          <w:color w:val="17365D"/>
          <w:sz w:val="32"/>
          <w:szCs w:val="32"/>
        </w:rPr>
      </w:pPr>
      <w:r w:rsidRPr="00142E33">
        <w:rPr>
          <w:noProof/>
          <w:color w:val="1F497D"/>
          <w:sz w:val="32"/>
          <w:szCs w:val="32"/>
          <w:lang w:eastAsia="ru-RU"/>
        </w:rPr>
        <w:pict>
          <v:shape id="Рисунок 2" o:spid="_x0000_i1026" type="#_x0000_t75" style="width:468.75pt;height:30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">
            <v:imagedata r:id="rId5" o:title="" cropbottom="-153f"/>
            <o:lock v:ext="edit" aspectratio="f"/>
          </v:shape>
        </w:pict>
      </w:r>
    </w:p>
    <w:p w:rsidR="00EE26DC" w:rsidRDefault="00EE26DC" w:rsidP="003820D6"/>
    <w:p w:rsidR="00EE26DC" w:rsidRDefault="00EE26DC" w:rsidP="003820D6"/>
    <w:p w:rsidR="00EE26DC" w:rsidRDefault="00EE26DC" w:rsidP="003820D6">
      <w:pPr>
        <w:rPr>
          <w:noProof/>
          <w:lang w:eastAsia="ru-RU"/>
        </w:rPr>
      </w:pPr>
      <w:r w:rsidRPr="00C434EC">
        <w:rPr>
          <w:noProof/>
          <w:lang w:eastAsia="ru-RU"/>
        </w:rPr>
        <w:pict>
          <v:shape id="Рисунок 3" o:spid="_x0000_i1027" type="#_x0000_t75" style="width:211.5pt;height:27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">
            <v:imagedata r:id="rId6" o:title="" cropbottom="-152f"/>
            <o:lock v:ext="edit" aspectratio="f"/>
          </v:shape>
        </w:pict>
      </w:r>
      <w:bookmarkStart w:id="0" w:name="_GoBack"/>
      <w:bookmarkEnd w:id="0"/>
    </w:p>
    <w:p w:rsidR="00EE26DC" w:rsidRDefault="00EE26DC" w:rsidP="003820D6">
      <w:r w:rsidRPr="00C434EC">
        <w:rPr>
          <w:noProof/>
          <w:lang w:eastAsia="ru-RU"/>
        </w:rPr>
        <w:pict>
          <v:shape id="Рисунок 4" o:spid="_x0000_i1028" type="#_x0000_t75" style="width:371.25pt;height:29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">
            <v:imagedata r:id="rId7" o:title="" croptop="-207f" cropbottom="-327f" cropright="-124f"/>
            <o:lock v:ext="edit" aspectratio="f"/>
          </v:shape>
        </w:pict>
      </w:r>
    </w:p>
    <w:p w:rsidR="00EE26DC" w:rsidRDefault="00EE26DC" w:rsidP="003820D6">
      <w:r w:rsidRPr="00C434EC">
        <w:rPr>
          <w:noProof/>
          <w:lang w:eastAsia="ru-RU"/>
        </w:rPr>
        <w:pict>
          <v:shape id="Рисунок 5" o:spid="_x0000_i1029" type="#_x0000_t75" style="width:440.25pt;height:31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">
            <v:imagedata r:id="rId8" o:title="" croptop="-197f" cropbottom="-300f" cropright="-89f"/>
            <o:lock v:ext="edit" aspectratio="f"/>
          </v:shape>
        </w:pict>
      </w:r>
    </w:p>
    <w:p w:rsidR="00EE26DC" w:rsidRDefault="00EE26DC" w:rsidP="003820D6"/>
    <w:p w:rsidR="00EE26DC" w:rsidRDefault="00EE26DC" w:rsidP="003820D6"/>
    <w:sectPr w:rsidR="00EE26DC" w:rsidSect="004539B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33F"/>
    <w:rsid w:val="00021EEA"/>
    <w:rsid w:val="00142E33"/>
    <w:rsid w:val="003354B9"/>
    <w:rsid w:val="003820D6"/>
    <w:rsid w:val="004040C6"/>
    <w:rsid w:val="004539B6"/>
    <w:rsid w:val="004977C1"/>
    <w:rsid w:val="007D0090"/>
    <w:rsid w:val="0088139C"/>
    <w:rsid w:val="00920356"/>
    <w:rsid w:val="00C434EC"/>
    <w:rsid w:val="00C8559C"/>
    <w:rsid w:val="00CC321C"/>
    <w:rsid w:val="00EE26DC"/>
    <w:rsid w:val="00EF2A97"/>
    <w:rsid w:val="00F2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A9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C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3</Pages>
  <Words>107</Words>
  <Characters>614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7</cp:revision>
  <dcterms:created xsi:type="dcterms:W3CDTF">2022-06-14T09:50:00Z</dcterms:created>
  <dcterms:modified xsi:type="dcterms:W3CDTF">2022-06-16T07:29:00Z</dcterms:modified>
</cp:coreProperties>
</file>